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88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First table contains information like the Company Name, address, invoice number, date, etc. and the second table is the main invoice table with the description and amount"/>
      </w:tblPr>
      <w:tblGrid>
        <w:gridCol w:w="5984"/>
        <w:gridCol w:w="4574"/>
      </w:tblGrid>
      <w:tr w:rsidR="00424AE2" w14:paraId="51074C17" w14:textId="77777777" w:rsidTr="00332631">
        <w:trPr>
          <w:trHeight w:val="460"/>
        </w:trPr>
        <w:tc>
          <w:tcPr>
            <w:tcW w:w="5984" w:type="dxa"/>
          </w:tcPr>
          <w:bookmarkStart w:id="0" w:name="InvoiceMembership2018" w:displacedByCustomXml="next"/>
          <w:bookmarkEnd w:id="0" w:displacedByCustomXml="next"/>
          <w:sdt>
            <w:sdtPr>
              <w:rPr>
                <w:sz w:val="40"/>
                <w:szCs w:val="40"/>
              </w:rPr>
              <w:alias w:val="Enter company name:"/>
              <w:tag w:val="Enter company name:"/>
              <w:id w:val="742448575"/>
              <w:placeholder>
                <w:docPart w:val="32ACB23D411346E6A5B6B00D162EB6CF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 w:multiLine="1"/>
            </w:sdtPr>
            <w:sdtEndPr/>
            <w:sdtContent>
              <w:p w14:paraId="2E85A355" w14:textId="5A59A7BD" w:rsidR="00424AE2" w:rsidRPr="00332631" w:rsidRDefault="00F4052B" w:rsidP="006224C3">
                <w:pPr>
                  <w:pStyle w:val="Heading2"/>
                  <w:rPr>
                    <w:sz w:val="40"/>
                    <w:szCs w:val="40"/>
                  </w:rPr>
                </w:pPr>
                <w:r>
                  <w:rPr>
                    <w:sz w:val="40"/>
                    <w:szCs w:val="40"/>
                  </w:rPr>
                  <w:t>American Grant Writers’ Association, Inc.</w:t>
                </w:r>
              </w:p>
            </w:sdtContent>
          </w:sdt>
          <w:p w14:paraId="57D7CC85" w14:textId="52625871" w:rsidR="00424AE2" w:rsidRDefault="00332631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 </w:t>
            </w:r>
          </w:p>
        </w:tc>
        <w:tc>
          <w:tcPr>
            <w:tcW w:w="4574" w:type="dxa"/>
          </w:tcPr>
          <w:p w14:paraId="0CCDDF97" w14:textId="77777777" w:rsidR="00424AE2" w:rsidRDefault="00222DAE">
            <w:pPr>
              <w:pStyle w:val="Heading1"/>
            </w:pPr>
            <w:sdt>
              <w:sdtPr>
                <w:alias w:val="Enter invoice title:"/>
                <w:tag w:val="Enter invoice title:"/>
                <w:id w:val="-1179187343"/>
                <w:placeholder>
                  <w:docPart w:val="B552196DE8E04FD9B538A4ED07457686"/>
                </w:placeholder>
                <w:temporary/>
                <w:showingPlcHdr/>
                <w15:appearance w15:val="hidden"/>
              </w:sdtPr>
              <w:sdtEndPr/>
              <w:sdtContent>
                <w:r w:rsidR="007939A3">
                  <w:t>invoice</w:t>
                </w:r>
              </w:sdtContent>
            </w:sdt>
          </w:p>
        </w:tc>
      </w:tr>
      <w:tr w:rsidR="00424AE2" w14:paraId="0FCE3FEB" w14:textId="77777777" w:rsidTr="00332631">
        <w:trPr>
          <w:trHeight w:val="539"/>
        </w:trPr>
        <w:tc>
          <w:tcPr>
            <w:tcW w:w="5984" w:type="dxa"/>
          </w:tcPr>
          <w:p w14:paraId="1FFEFCF4" w14:textId="586249AF" w:rsidR="00424AE2" w:rsidRPr="00332631" w:rsidRDefault="00332631" w:rsidP="00BB5412">
            <w:pPr>
              <w:pStyle w:val="ContactInfo"/>
              <w:rPr>
                <w:b/>
              </w:rPr>
            </w:pPr>
            <w:r w:rsidRPr="00332631">
              <w:rPr>
                <w:b/>
              </w:rPr>
              <w:t>Mailing Address:</w:t>
            </w:r>
          </w:p>
          <w:p w14:paraId="2FE459D9" w14:textId="65F06DA2" w:rsidR="00424AE2" w:rsidRPr="00332631" w:rsidRDefault="00332631" w:rsidP="00BB5412">
            <w:pPr>
              <w:pStyle w:val="ContactInfo"/>
              <w:rPr>
                <w:b/>
              </w:rPr>
            </w:pPr>
            <w:r w:rsidRPr="00332631">
              <w:rPr>
                <w:b/>
              </w:rPr>
              <w:t xml:space="preserve">PO. Box </w:t>
            </w:r>
            <w:r w:rsidR="006F2E50">
              <w:rPr>
                <w:b/>
              </w:rPr>
              <w:t>3546</w:t>
            </w:r>
          </w:p>
          <w:p w14:paraId="3EDFA5AF" w14:textId="23136386" w:rsidR="00332631" w:rsidRPr="00332631" w:rsidRDefault="00332631" w:rsidP="00BB5412">
            <w:pPr>
              <w:pStyle w:val="ContactInfo"/>
              <w:rPr>
                <w:b/>
              </w:rPr>
            </w:pPr>
            <w:r w:rsidRPr="00332631">
              <w:rPr>
                <w:b/>
              </w:rPr>
              <w:t>Winter Haven FL 33885</w:t>
            </w:r>
          </w:p>
          <w:p w14:paraId="39DDCCCB" w14:textId="0D065BAB" w:rsidR="00332631" w:rsidRPr="00332631" w:rsidRDefault="00332631" w:rsidP="00BB5412">
            <w:pPr>
              <w:pStyle w:val="ContactInfo"/>
              <w:rPr>
                <w:b/>
              </w:rPr>
            </w:pPr>
          </w:p>
          <w:p w14:paraId="47F77361" w14:textId="64D15327" w:rsidR="00332631" w:rsidRPr="00332631" w:rsidRDefault="00332631" w:rsidP="00BB5412">
            <w:pPr>
              <w:pStyle w:val="ContactInfo"/>
              <w:rPr>
                <w:b/>
              </w:rPr>
            </w:pPr>
          </w:p>
          <w:p w14:paraId="66579CBE" w14:textId="14AE01DE" w:rsidR="00424AE2" w:rsidRDefault="00424AE2" w:rsidP="00BB5412">
            <w:pPr>
              <w:pStyle w:val="ContactInfo"/>
            </w:pPr>
          </w:p>
        </w:tc>
        <w:tc>
          <w:tcPr>
            <w:tcW w:w="4574" w:type="dxa"/>
          </w:tcPr>
          <w:p w14:paraId="4A2506BB" w14:textId="6E7DFA69" w:rsidR="00424AE2" w:rsidRDefault="00222DAE">
            <w:pPr>
              <w:pStyle w:val="Rightalign"/>
            </w:pPr>
            <w:sdt>
              <w:sdtPr>
                <w:rPr>
                  <w:rStyle w:val="Strong"/>
                </w:rPr>
                <w:alias w:val="Invoice:"/>
                <w:tag w:val="Invoice:"/>
                <w:id w:val="2079632369"/>
                <w:placeholder>
                  <w:docPart w:val="615B3ABE4A1F4F6588096C4149E1D83F"/>
                </w:placeholder>
                <w:temporary/>
                <w:showingPlcHdr/>
                <w15:appearance w15:val="hidden"/>
              </w:sdtPr>
              <w:sdtEndPr>
                <w:rPr>
                  <w:rStyle w:val="Heading3Char"/>
                  <w:rFonts w:asciiTheme="majorHAnsi" w:eastAsiaTheme="majorEastAsia" w:hAnsiTheme="majorHAnsi" w:cstheme="majorBidi"/>
                </w:rPr>
              </w:sdtEndPr>
              <w:sdtContent>
                <w:r w:rsidR="00AA1304" w:rsidRPr="00652283">
                  <w:rPr>
                    <w:rStyle w:val="Strong"/>
                  </w:rPr>
                  <w:t>INVOICE</w:t>
                </w:r>
              </w:sdtContent>
            </w:sdt>
            <w:r w:rsidR="00366DD3">
              <w:rPr>
                <w:rStyle w:val="Heading3Char"/>
              </w:rPr>
              <w:t xml:space="preserve"> #</w:t>
            </w:r>
            <w:r w:rsidR="00366DD3">
              <w:t xml:space="preserve"> </w:t>
            </w:r>
            <w:r w:rsidR="00332631">
              <w:t>20</w:t>
            </w:r>
            <w:r w:rsidR="00BB0EB5">
              <w:t>20</w:t>
            </w:r>
            <w:r w:rsidR="00332631">
              <w:t>-458</w:t>
            </w:r>
          </w:p>
          <w:p w14:paraId="09800862" w14:textId="22D0D51C" w:rsidR="00424AE2" w:rsidRDefault="00332631">
            <w:pPr>
              <w:pStyle w:val="Rightalign"/>
            </w:pPr>
            <w:r>
              <w:rPr>
                <w:rStyle w:val="Heading3Char"/>
              </w:rPr>
              <w:t xml:space="preserve">Date:  </w:t>
            </w:r>
            <w:r w:rsidR="00780CA3">
              <w:rPr>
                <w:rStyle w:val="Heading3Char"/>
              </w:rPr>
              <w:t xml:space="preserve"> </w:t>
            </w:r>
            <w:r w:rsidR="00033F73">
              <w:t>____________</w:t>
            </w:r>
          </w:p>
        </w:tc>
      </w:tr>
      <w:tr w:rsidR="00424AE2" w14:paraId="71ED94B2" w14:textId="77777777" w:rsidTr="00332631">
        <w:trPr>
          <w:trHeight w:val="748"/>
        </w:trPr>
        <w:tc>
          <w:tcPr>
            <w:tcW w:w="5984" w:type="dxa"/>
            <w:tcMar>
              <w:bottom w:w="288" w:type="dxa"/>
            </w:tcMar>
          </w:tcPr>
          <w:p w14:paraId="21AA61C3" w14:textId="77777777" w:rsidR="00332631" w:rsidRDefault="00332631" w:rsidP="00BB5412">
            <w:pPr>
              <w:pStyle w:val="ContactInfo"/>
              <w:rPr>
                <w:rStyle w:val="Strong"/>
              </w:rPr>
            </w:pPr>
          </w:p>
          <w:p w14:paraId="2248C643" w14:textId="04C200EE" w:rsidR="00424AE2" w:rsidRDefault="00332631" w:rsidP="00BB5412">
            <w:pPr>
              <w:pStyle w:val="ContactInfo"/>
            </w:pPr>
            <w:r>
              <w:rPr>
                <w:rStyle w:val="Strong"/>
              </w:rPr>
              <w:t>TO:</w:t>
            </w:r>
          </w:p>
        </w:tc>
        <w:tc>
          <w:tcPr>
            <w:tcW w:w="4574" w:type="dxa"/>
          </w:tcPr>
          <w:p w14:paraId="5CEABC73" w14:textId="780D9CA4" w:rsidR="00424AE2" w:rsidRDefault="00332631" w:rsidP="00332631">
            <w:pPr>
              <w:pStyle w:val="Rightalign"/>
              <w:jc w:val="left"/>
            </w:pPr>
            <w:r>
              <w:rPr>
                <w:rStyle w:val="Strong"/>
              </w:rPr>
              <w:t xml:space="preserve">                               Terms:</w:t>
            </w:r>
            <w:r>
              <w:t xml:space="preserve"> Due upon receipt</w:t>
            </w:r>
          </w:p>
          <w:p w14:paraId="344C65E3" w14:textId="2B2E762A" w:rsidR="00424AE2" w:rsidRDefault="00366DD3" w:rsidP="00332631">
            <w:pPr>
              <w:pStyle w:val="Rightalign"/>
              <w:jc w:val="center"/>
            </w:pPr>
            <w:bookmarkStart w:id="1" w:name="_GoBack"/>
            <w:bookmarkEnd w:id="1"/>
            <w:r>
              <w:t xml:space="preserve"> </w:t>
            </w:r>
          </w:p>
        </w:tc>
      </w:tr>
      <w:tr w:rsidR="00332631" w14:paraId="0BEF51D8" w14:textId="77777777" w:rsidTr="00332631">
        <w:trPr>
          <w:trHeight w:val="748"/>
        </w:trPr>
        <w:tc>
          <w:tcPr>
            <w:tcW w:w="5984" w:type="dxa"/>
            <w:tcMar>
              <w:bottom w:w="288" w:type="dxa"/>
            </w:tcMar>
          </w:tcPr>
          <w:p w14:paraId="69FA4EDE" w14:textId="77777777" w:rsidR="00332631" w:rsidRDefault="00332631" w:rsidP="00BB5412">
            <w:pPr>
              <w:pStyle w:val="ContactInfo"/>
              <w:rPr>
                <w:rStyle w:val="Strong"/>
              </w:rPr>
            </w:pPr>
          </w:p>
        </w:tc>
        <w:tc>
          <w:tcPr>
            <w:tcW w:w="4574" w:type="dxa"/>
          </w:tcPr>
          <w:p w14:paraId="42B09921" w14:textId="0A7FBB66" w:rsidR="00332631" w:rsidRDefault="00332631" w:rsidP="00332631">
            <w:pPr>
              <w:pStyle w:val="Rightalign"/>
              <w:jc w:val="left"/>
              <w:rPr>
                <w:rStyle w:val="Strong"/>
              </w:rPr>
            </w:pPr>
          </w:p>
        </w:tc>
      </w:tr>
    </w:tbl>
    <w:tbl>
      <w:tblPr>
        <w:tblStyle w:val="GridTable1Light-Accent1"/>
        <w:tblW w:w="5000" w:type="pct"/>
        <w:tblLook w:val="04E0" w:firstRow="1" w:lastRow="1" w:firstColumn="1" w:lastColumn="0" w:noHBand="0" w:noVBand="1"/>
        <w:tblDescription w:val="First table contains information like the Company Name, address, invoice number, date, etc. and the second table is the main invoice table with the description and amount"/>
      </w:tblPr>
      <w:tblGrid>
        <w:gridCol w:w="8553"/>
        <w:gridCol w:w="2247"/>
      </w:tblGrid>
      <w:tr w:rsidR="001305C3" w14:paraId="5A8C4676" w14:textId="77777777" w:rsidTr="00B70B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426E6BB2" w14:textId="14AD9F3E" w:rsidR="001305C3" w:rsidRPr="006224C3" w:rsidRDefault="00222DAE" w:rsidP="00CB34FD">
            <w:pPr>
              <w:pStyle w:val="Heading5"/>
              <w:outlineLvl w:val="4"/>
              <w:rPr>
                <w:rStyle w:val="Emphasis"/>
              </w:rPr>
            </w:pPr>
            <w:sdt>
              <w:sdtPr>
                <w:rPr>
                  <w:rStyle w:val="Emphasis"/>
                </w:rPr>
                <w:alias w:val="Description:"/>
                <w:tag w:val="Description:"/>
                <w:id w:val="-781729456"/>
                <w:placeholder>
                  <w:docPart w:val="D2C1135CBD5B4316B83C003EA352E09A"/>
                </w:placeholder>
                <w:temporary/>
                <w:showingPlcHdr/>
                <w15:appearance w15:val="hidden"/>
              </w:sdtPr>
              <w:sdtEndPr>
                <w:rPr>
                  <w:rStyle w:val="Emphasis"/>
                </w:rPr>
              </w:sdtEndPr>
              <w:sdtContent>
                <w:r w:rsidR="001305C3" w:rsidRPr="006224C3">
                  <w:rPr>
                    <w:rStyle w:val="Emphasis"/>
                  </w:rPr>
                  <w:t>Description</w:t>
                </w:r>
              </w:sdtContent>
            </w:sdt>
          </w:p>
        </w:tc>
        <w:tc>
          <w:tcPr>
            <w:tcW w:w="2247" w:type="dxa"/>
            <w:vAlign w:val="center"/>
          </w:tcPr>
          <w:p w14:paraId="21266F65" w14:textId="77777777" w:rsidR="001305C3" w:rsidRPr="006224C3" w:rsidRDefault="00222DAE" w:rsidP="00CB34FD">
            <w:pPr>
              <w:pStyle w:val="Heading5"/>
              <w:jc w:val="right"/>
              <w:outlineLvl w:val="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Emphasis"/>
              </w:rPr>
            </w:pPr>
            <w:sdt>
              <w:sdtPr>
                <w:rPr>
                  <w:rStyle w:val="Emphasis"/>
                </w:rPr>
                <w:alias w:val="Amount:"/>
                <w:tag w:val="Amount:"/>
                <w:id w:val="-255756184"/>
                <w:placeholder>
                  <w:docPart w:val="FD22C1C01AEF409D9F5BC74477F7FA03"/>
                </w:placeholder>
                <w:temporary/>
                <w:showingPlcHdr/>
                <w15:appearance w15:val="hidden"/>
              </w:sdtPr>
              <w:sdtEndPr>
                <w:rPr>
                  <w:rStyle w:val="Emphasis"/>
                </w:rPr>
              </w:sdtEndPr>
              <w:sdtContent>
                <w:r w:rsidR="001305C3" w:rsidRPr="006224C3">
                  <w:rPr>
                    <w:rStyle w:val="Emphasis"/>
                  </w:rPr>
                  <w:t>Amount</w:t>
                </w:r>
              </w:sdtContent>
            </w:sdt>
          </w:p>
        </w:tc>
      </w:tr>
      <w:tr w:rsidR="001305C3" w14:paraId="171320B9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527815BA" w14:textId="01B5CE0B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63E659E2" w14:textId="0911DCDD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08FE79D7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0F2020B3" w14:textId="77777777" w:rsidR="001305C3" w:rsidRDefault="00490BCD" w:rsidP="00CB34FD">
            <w:pPr>
              <w:spacing w:line="276" w:lineRule="auto"/>
              <w:rPr>
                <w:b/>
                <w:bCs w:val="0"/>
              </w:rPr>
            </w:pPr>
            <w:r>
              <w:rPr>
                <w:b/>
              </w:rPr>
              <w:t xml:space="preserve"> </w:t>
            </w:r>
            <w:r w:rsidR="0093557F">
              <w:rPr>
                <w:b/>
              </w:rPr>
              <w:t>Certified Grant Write® Series</w:t>
            </w:r>
            <w:r w:rsidR="005C6D21">
              <w:rPr>
                <w:b/>
              </w:rPr>
              <w:t xml:space="preserve"> </w:t>
            </w:r>
            <w:r w:rsidR="0093557F">
              <w:rPr>
                <w:b/>
              </w:rPr>
              <w:t xml:space="preserve">@ </w:t>
            </w:r>
            <w:r w:rsidR="005C6D21">
              <w:rPr>
                <w:b/>
              </w:rPr>
              <w:t>$</w:t>
            </w:r>
            <w:r w:rsidR="0093557F">
              <w:rPr>
                <w:b/>
              </w:rPr>
              <w:t>1,2</w:t>
            </w:r>
            <w:r w:rsidR="005C6D21">
              <w:rPr>
                <w:b/>
              </w:rPr>
              <w:t>9</w:t>
            </w:r>
            <w:r w:rsidR="0093557F">
              <w:rPr>
                <w:b/>
              </w:rPr>
              <w:t>8</w:t>
            </w:r>
            <w:r w:rsidR="005C6D21">
              <w:rPr>
                <w:b/>
              </w:rPr>
              <w:t>.00 US per person</w:t>
            </w:r>
          </w:p>
          <w:p w14:paraId="3DECBDB7" w14:textId="77777777" w:rsidR="0093557F" w:rsidRDefault="0093557F" w:rsidP="00CB34FD">
            <w:pPr>
              <w:spacing w:line="276" w:lineRule="auto"/>
              <w:rPr>
                <w:b/>
              </w:rPr>
            </w:pPr>
            <w:r>
              <w:rPr>
                <w:b/>
                <w:bCs w:val="0"/>
              </w:rPr>
              <w:t xml:space="preserve"> Series Includes:  Program Development and Proposal Writing Online Course</w:t>
            </w:r>
          </w:p>
          <w:p w14:paraId="5182F0B7" w14:textId="77777777" w:rsidR="0093557F" w:rsidRDefault="0093557F" w:rsidP="00CB34FD">
            <w:pPr>
              <w:spacing w:line="276" w:lineRule="auto"/>
              <w:rPr>
                <w:b/>
              </w:rPr>
            </w:pPr>
            <w:r>
              <w:rPr>
                <w:b/>
                <w:bCs w:val="0"/>
              </w:rPr>
              <w:t xml:space="preserve">                              CGW Review Workshop</w:t>
            </w:r>
          </w:p>
          <w:p w14:paraId="7D310E0B" w14:textId="77777777" w:rsidR="0093557F" w:rsidRDefault="0093557F" w:rsidP="00CB34FD">
            <w:pPr>
              <w:spacing w:line="276" w:lineRule="auto"/>
              <w:rPr>
                <w:b/>
              </w:rPr>
            </w:pPr>
            <w:r>
              <w:rPr>
                <w:b/>
                <w:bCs w:val="0"/>
              </w:rPr>
              <w:t xml:space="preserve">                              CGW Exam</w:t>
            </w:r>
          </w:p>
          <w:p w14:paraId="53DB2914" w14:textId="06EF3410" w:rsidR="0093557F" w:rsidRPr="0093557F" w:rsidRDefault="0093557F" w:rsidP="00CB34FD">
            <w:pPr>
              <w:spacing w:line="276" w:lineRule="auto"/>
              <w:rPr>
                <w:b/>
                <w:bCs w:val="0"/>
              </w:rPr>
            </w:pPr>
            <w:r>
              <w:rPr>
                <w:b/>
                <w:bCs w:val="0"/>
              </w:rPr>
              <w:t xml:space="preserve">                              AGWA Annual Individual Membership</w:t>
            </w:r>
          </w:p>
        </w:tc>
        <w:tc>
          <w:tcPr>
            <w:tcW w:w="2247" w:type="dxa"/>
          </w:tcPr>
          <w:p w14:paraId="19C3D63C" w14:textId="739BEE9B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19CE448F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2594EFDE" w14:textId="52229309" w:rsidR="001305C3" w:rsidRPr="00F80585" w:rsidRDefault="00490BCD" w:rsidP="00CB34FD">
            <w:pPr>
              <w:spacing w:line="276" w:lineRule="auto"/>
            </w:pPr>
            <w:r w:rsidRPr="00F80585">
              <w:t xml:space="preserve">           </w:t>
            </w:r>
          </w:p>
        </w:tc>
        <w:tc>
          <w:tcPr>
            <w:tcW w:w="2247" w:type="dxa"/>
          </w:tcPr>
          <w:p w14:paraId="5DC2EB6B" w14:textId="70D9BCAB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28E09BDD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0E4E7F0A" w14:textId="77777777" w:rsidR="001305C3" w:rsidRDefault="00F80585" w:rsidP="00CB34FD">
            <w:pPr>
              <w:spacing w:line="276" w:lineRule="auto"/>
              <w:rPr>
                <w:bCs w:val="0"/>
              </w:rPr>
            </w:pPr>
            <w:r w:rsidRPr="00F80585">
              <w:t xml:space="preserve">         </w:t>
            </w:r>
            <w:r w:rsidR="005C6D21">
              <w:t xml:space="preserve">                    Online sale prices will be honored if check is postmarked by</w:t>
            </w:r>
          </w:p>
          <w:p w14:paraId="1928EFE1" w14:textId="2E5B0A34" w:rsidR="005C6D21" w:rsidRPr="00F80585" w:rsidRDefault="005C6D21" w:rsidP="00CB34FD">
            <w:pPr>
              <w:spacing w:line="276" w:lineRule="auto"/>
            </w:pPr>
            <w:r>
              <w:t xml:space="preserve">                             The date the online sale price ends</w:t>
            </w:r>
            <w:r w:rsidR="00886CD3">
              <w:t>.</w:t>
            </w:r>
          </w:p>
        </w:tc>
        <w:tc>
          <w:tcPr>
            <w:tcW w:w="2247" w:type="dxa"/>
          </w:tcPr>
          <w:p w14:paraId="52873A9E" w14:textId="2622D6C4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36FDD8E4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4BC8264E" w14:textId="7364E8B5" w:rsidR="001305C3" w:rsidRPr="00F80585" w:rsidRDefault="00F80585" w:rsidP="00CB34FD">
            <w:pPr>
              <w:spacing w:line="276" w:lineRule="auto"/>
            </w:pPr>
            <w:r w:rsidRPr="00F80585">
              <w:t xml:space="preserve">              </w:t>
            </w:r>
          </w:p>
        </w:tc>
        <w:tc>
          <w:tcPr>
            <w:tcW w:w="2247" w:type="dxa"/>
          </w:tcPr>
          <w:p w14:paraId="587260F1" w14:textId="55CD087A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32CAD49C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4376666A" w14:textId="5CB9103C" w:rsidR="001305C3" w:rsidRPr="00F80585" w:rsidRDefault="00332631" w:rsidP="00CB34FD">
            <w:pPr>
              <w:spacing w:line="276" w:lineRule="auto"/>
            </w:pPr>
            <w:r w:rsidRPr="00F80585">
              <w:t xml:space="preserve"> </w:t>
            </w:r>
            <w:r w:rsidR="00F80585" w:rsidRPr="00F80585">
              <w:t xml:space="preserve">           </w:t>
            </w:r>
            <w:r w:rsidR="00886CD3">
              <w:t xml:space="preserve">                 Mail the check along with the Registration form to AGWA.</w:t>
            </w:r>
          </w:p>
        </w:tc>
        <w:tc>
          <w:tcPr>
            <w:tcW w:w="2247" w:type="dxa"/>
          </w:tcPr>
          <w:p w14:paraId="3043C434" w14:textId="31F11BF1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7E315419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2A4B36B8" w14:textId="38255A2C" w:rsidR="001305C3" w:rsidRDefault="00332631" w:rsidP="00CB34FD">
            <w:pPr>
              <w:spacing w:line="276" w:lineRule="auto"/>
              <w:rPr>
                <w:b/>
              </w:rPr>
            </w:pPr>
            <w:r>
              <w:t xml:space="preserve"> </w:t>
            </w:r>
          </w:p>
        </w:tc>
        <w:tc>
          <w:tcPr>
            <w:tcW w:w="2247" w:type="dxa"/>
          </w:tcPr>
          <w:p w14:paraId="227F06B7" w14:textId="57EB86AD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1D6BDA04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45743712" w14:textId="5A253112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16718E46" w14:textId="17E445C4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36E941D6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4D9782F9" w14:textId="2DFAB0A5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48887B26" w14:textId="1CEA6AC0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6D295C49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2D8F9133" w14:textId="74943CF3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77C21EED" w14:textId="34541002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23C3C10F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66C655D4" w14:textId="75F32A7D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61D782DA" w14:textId="2D9A4074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2FB67440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27D22A74" w14:textId="37E67424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44B35AFD" w14:textId="60456759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1C05444C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05969B03" w14:textId="0CB1F320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7DC57ACF" w14:textId="696E794E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237184E9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1119DD12" w14:textId="5C3D7095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2842BDA1" w14:textId="42EAAC95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2233D9EB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550493B1" w14:textId="30C29FC4" w:rsidR="001305C3" w:rsidRDefault="001305C3" w:rsidP="00CB34FD">
            <w:pPr>
              <w:spacing w:line="276" w:lineRule="auto"/>
              <w:rPr>
                <w:b/>
              </w:rPr>
            </w:pPr>
          </w:p>
        </w:tc>
        <w:tc>
          <w:tcPr>
            <w:tcW w:w="2247" w:type="dxa"/>
          </w:tcPr>
          <w:p w14:paraId="2BA2DE38" w14:textId="2E3BF0E2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0E5B7CBE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3A3BE277" w14:textId="7589D4B6" w:rsidR="001305C3" w:rsidRDefault="00332631" w:rsidP="00CB34FD">
            <w:pPr>
              <w:rPr>
                <w:b/>
              </w:rPr>
            </w:pPr>
            <w:r>
              <w:t xml:space="preserve"> </w:t>
            </w:r>
          </w:p>
        </w:tc>
        <w:tc>
          <w:tcPr>
            <w:tcW w:w="2247" w:type="dxa"/>
          </w:tcPr>
          <w:p w14:paraId="266BBDC2" w14:textId="22638FBF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4E9AABAD" w14:textId="77777777" w:rsidTr="00B70B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53" w:type="dxa"/>
          </w:tcPr>
          <w:p w14:paraId="66CD4084" w14:textId="7C94EB23" w:rsidR="001305C3" w:rsidRDefault="00332631" w:rsidP="00CB34FD">
            <w:pPr>
              <w:spacing w:line="276" w:lineRule="auto"/>
              <w:rPr>
                <w:b/>
              </w:rPr>
            </w:pPr>
            <w:r>
              <w:t xml:space="preserve"> </w:t>
            </w:r>
          </w:p>
        </w:tc>
        <w:tc>
          <w:tcPr>
            <w:tcW w:w="2247" w:type="dxa"/>
          </w:tcPr>
          <w:p w14:paraId="6B30EA55" w14:textId="518C35C8" w:rsidR="001305C3" w:rsidRDefault="00332631" w:rsidP="00CB34FD">
            <w:pPr>
              <w:pStyle w:val="Amoun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</w:tr>
      <w:tr w:rsidR="001305C3" w14:paraId="68953A7E" w14:textId="77777777" w:rsidTr="00B70BA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1" w:firstRow="0" w:lastRow="0" w:firstColumn="1" w:lastColumn="0" w:oddVBand="0" w:evenVBand="0" w:oddHBand="0" w:evenHBand="0" w:firstRowFirstColumn="0" w:firstRowLastColumn="0" w:lastRowFirstColumn="1" w:lastRowLastColumn="0"/>
            <w:tcW w:w="8553" w:type="dxa"/>
          </w:tcPr>
          <w:p w14:paraId="1EB8DBCC" w14:textId="34AB6554" w:rsidR="001305C3" w:rsidRDefault="00886CD3" w:rsidP="00C506F0">
            <w:r>
              <w:t>Checks must be drawn on a U.S. or Canadian Bank.</w:t>
            </w:r>
          </w:p>
        </w:tc>
        <w:tc>
          <w:tcPr>
            <w:tcW w:w="2247" w:type="dxa"/>
          </w:tcPr>
          <w:p w14:paraId="34D4F3AE" w14:textId="0F2E128D" w:rsidR="001305C3" w:rsidRDefault="001305C3" w:rsidP="00CB34FD">
            <w:pPr>
              <w:pStyle w:val="Amoun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43D620C" w14:textId="735703D8" w:rsidR="001305C3" w:rsidRDefault="001305C3" w:rsidP="0093557F">
      <w:pPr>
        <w:pStyle w:val="Heading4"/>
        <w:jc w:val="left"/>
      </w:pPr>
    </w:p>
    <w:sectPr w:rsidR="001305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0ACBC" w14:textId="77777777" w:rsidR="00222DAE" w:rsidRDefault="00222DAE">
      <w:pPr>
        <w:spacing w:line="240" w:lineRule="auto"/>
      </w:pPr>
      <w:r>
        <w:separator/>
      </w:r>
    </w:p>
  </w:endnote>
  <w:endnote w:type="continuationSeparator" w:id="0">
    <w:p w14:paraId="54E0B636" w14:textId="77777777" w:rsidR="00222DAE" w:rsidRDefault="00222D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41983" w14:textId="77777777" w:rsidR="006224C3" w:rsidRDefault="006224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alias w:val="Page number(Bottom of the page):"/>
      <w:tag w:val="Page number(Bottom of the page):"/>
      <w:id w:val="-118231415"/>
      <w:placeholder>
        <w:docPart w:val="7428BC1821514E33A93188597E176602"/>
      </w:placeholder>
      <w:showingPlcHdr/>
      <w15:appearance w15:val="hidden"/>
    </w:sdtPr>
    <w:sdtEndPr/>
    <w:sdtContent>
      <w:p w14:paraId="58DCEC7D" w14:textId="77777777" w:rsidR="00424AE2" w:rsidRPr="00245B36" w:rsidRDefault="00A003D0" w:rsidP="00245B36">
        <w:pPr>
          <w:pStyle w:val="Footer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 w:rsidR="006224C3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>
          <w:t xml:space="preserve"> of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NUMPAGES  \* Arabic  \* MERGEFORMAT </w:instrText>
        </w:r>
        <w:r>
          <w:rPr>
            <w:b/>
            <w:bCs/>
          </w:rPr>
          <w:fldChar w:fldCharType="separate"/>
        </w:r>
        <w:r w:rsidR="006224C3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C34A" w14:textId="77777777" w:rsidR="006224C3" w:rsidRDefault="006224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94C791" w14:textId="77777777" w:rsidR="00222DAE" w:rsidRDefault="00222DAE">
      <w:pPr>
        <w:spacing w:line="240" w:lineRule="auto"/>
      </w:pPr>
      <w:r>
        <w:separator/>
      </w:r>
    </w:p>
  </w:footnote>
  <w:footnote w:type="continuationSeparator" w:id="0">
    <w:p w14:paraId="2142B9A0" w14:textId="77777777" w:rsidR="00222DAE" w:rsidRDefault="00222D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FCAE8" w14:textId="77777777" w:rsidR="006224C3" w:rsidRDefault="006224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7A5F24" w14:textId="77777777" w:rsidR="006224C3" w:rsidRDefault="006224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560ACD" w14:textId="77777777" w:rsidR="006224C3" w:rsidRDefault="006224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A60433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486289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65AEEC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33A7F0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C4C0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1A3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0643FD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1045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C450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360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631"/>
    <w:rsid w:val="00033F73"/>
    <w:rsid w:val="00045B83"/>
    <w:rsid w:val="00047EFB"/>
    <w:rsid w:val="000525DF"/>
    <w:rsid w:val="00070619"/>
    <w:rsid w:val="000A6FD7"/>
    <w:rsid w:val="000A7801"/>
    <w:rsid w:val="000B20A2"/>
    <w:rsid w:val="000D7995"/>
    <w:rsid w:val="001305C3"/>
    <w:rsid w:val="001336D0"/>
    <w:rsid w:val="001C03E2"/>
    <w:rsid w:val="001C24D9"/>
    <w:rsid w:val="00222DAE"/>
    <w:rsid w:val="00227A4D"/>
    <w:rsid w:val="00242FE3"/>
    <w:rsid w:val="00245B36"/>
    <w:rsid w:val="00292DB2"/>
    <w:rsid w:val="002A30BA"/>
    <w:rsid w:val="002D57CE"/>
    <w:rsid w:val="002F5478"/>
    <w:rsid w:val="00307725"/>
    <w:rsid w:val="0032212F"/>
    <w:rsid w:val="00330BF2"/>
    <w:rsid w:val="00332631"/>
    <w:rsid w:val="0035189B"/>
    <w:rsid w:val="0036648F"/>
    <w:rsid w:val="00366DD3"/>
    <w:rsid w:val="003703BF"/>
    <w:rsid w:val="00375C70"/>
    <w:rsid w:val="00393B10"/>
    <w:rsid w:val="003B4F9C"/>
    <w:rsid w:val="003B754A"/>
    <w:rsid w:val="003E2C99"/>
    <w:rsid w:val="00404D40"/>
    <w:rsid w:val="00424AE2"/>
    <w:rsid w:val="00451AC8"/>
    <w:rsid w:val="004672A7"/>
    <w:rsid w:val="00480D41"/>
    <w:rsid w:val="00490BCD"/>
    <w:rsid w:val="00553E6E"/>
    <w:rsid w:val="005C6D21"/>
    <w:rsid w:val="00605396"/>
    <w:rsid w:val="006224C3"/>
    <w:rsid w:val="00652283"/>
    <w:rsid w:val="006577CA"/>
    <w:rsid w:val="006714C3"/>
    <w:rsid w:val="00672BAA"/>
    <w:rsid w:val="0068504E"/>
    <w:rsid w:val="006C420F"/>
    <w:rsid w:val="006E47D4"/>
    <w:rsid w:val="006F2E50"/>
    <w:rsid w:val="00737EF9"/>
    <w:rsid w:val="00780CA3"/>
    <w:rsid w:val="007939A3"/>
    <w:rsid w:val="007E1C72"/>
    <w:rsid w:val="00800EAE"/>
    <w:rsid w:val="00886CD3"/>
    <w:rsid w:val="008C1CB7"/>
    <w:rsid w:val="0092461E"/>
    <w:rsid w:val="0093557F"/>
    <w:rsid w:val="009450CA"/>
    <w:rsid w:val="009863CD"/>
    <w:rsid w:val="009B1EA2"/>
    <w:rsid w:val="00A003D0"/>
    <w:rsid w:val="00A0185B"/>
    <w:rsid w:val="00A2327F"/>
    <w:rsid w:val="00A350F6"/>
    <w:rsid w:val="00AA1304"/>
    <w:rsid w:val="00B336E1"/>
    <w:rsid w:val="00B35EF3"/>
    <w:rsid w:val="00B511E3"/>
    <w:rsid w:val="00B54B52"/>
    <w:rsid w:val="00B70BA4"/>
    <w:rsid w:val="00B862E8"/>
    <w:rsid w:val="00BA25D6"/>
    <w:rsid w:val="00BB0EB5"/>
    <w:rsid w:val="00BB5412"/>
    <w:rsid w:val="00C11181"/>
    <w:rsid w:val="00C26B3F"/>
    <w:rsid w:val="00C506F0"/>
    <w:rsid w:val="00CF7429"/>
    <w:rsid w:val="00D252BA"/>
    <w:rsid w:val="00D87EEF"/>
    <w:rsid w:val="00DB31AE"/>
    <w:rsid w:val="00DD2806"/>
    <w:rsid w:val="00E54B4D"/>
    <w:rsid w:val="00E603D0"/>
    <w:rsid w:val="00E60EA8"/>
    <w:rsid w:val="00E97833"/>
    <w:rsid w:val="00EE7469"/>
    <w:rsid w:val="00F4052B"/>
    <w:rsid w:val="00F54E5E"/>
    <w:rsid w:val="00F80585"/>
    <w:rsid w:val="00F97183"/>
    <w:rsid w:val="00FF6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834F86"/>
  <w15:chartTrackingRefBased/>
  <w15:docId w15:val="{19DDC1AF-E62A-4989-B9EA-C6869AE8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404040" w:themeColor="text1" w:themeTint="BF"/>
        <w:sz w:val="22"/>
        <w:szCs w:val="22"/>
        <w:lang w:val="en-US" w:eastAsia="ja-JP" w:bidi="ar-SA"/>
      </w:rPr>
    </w:rPrDefault>
    <w:pPrDefault>
      <w:pPr>
        <w:spacing w:before="40" w:after="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3D0"/>
  </w:style>
  <w:style w:type="paragraph" w:styleId="Heading1">
    <w:name w:val="heading 1"/>
    <w:basedOn w:val="Normal"/>
    <w:link w:val="Heading1Char"/>
    <w:uiPriority w:val="9"/>
    <w:qFormat/>
    <w:rsid w:val="002A30BA"/>
    <w:pPr>
      <w:spacing w:before="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  <w:sz w:val="52"/>
      <w:szCs w:val="52"/>
    </w:rPr>
  </w:style>
  <w:style w:type="paragraph" w:styleId="Heading2">
    <w:name w:val="heading 2"/>
    <w:basedOn w:val="Normal"/>
    <w:link w:val="Heading2Char"/>
    <w:uiPriority w:val="9"/>
    <w:qFormat/>
    <w:rsid w:val="00A003D0"/>
    <w:pPr>
      <w:spacing w:before="0" w:after="120" w:line="240" w:lineRule="auto"/>
      <w:contextualSpacing/>
      <w:outlineLvl w:val="1"/>
    </w:pPr>
    <w:rPr>
      <w:rFonts w:asciiTheme="majorHAnsi" w:eastAsiaTheme="majorEastAsia" w:hAnsiTheme="majorHAnsi" w:cstheme="majorBidi"/>
      <w:b/>
      <w:bCs/>
      <w:color w:val="595959" w:themeColor="text1" w:themeTint="A6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070619"/>
    <w:pPr>
      <w:spacing w:before="0" w:line="240" w:lineRule="auto"/>
      <w:contextualSpacing/>
      <w:outlineLvl w:val="2"/>
    </w:pPr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paragraph" w:styleId="Heading4">
    <w:name w:val="heading 4"/>
    <w:basedOn w:val="Normal"/>
    <w:link w:val="Heading4Char"/>
    <w:uiPriority w:val="9"/>
    <w:qFormat/>
    <w:rsid w:val="00070619"/>
    <w:pPr>
      <w:spacing w:before="320" w:after="0"/>
      <w:contextualSpacing/>
      <w:jc w:val="center"/>
      <w:outlineLvl w:val="3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070619"/>
    <w:pPr>
      <w:keepNext/>
      <w:keepLines/>
      <w:contextualSpacing/>
      <w:outlineLvl w:val="4"/>
    </w:pPr>
    <w:rPr>
      <w:rFonts w:asciiTheme="majorHAnsi" w:eastAsiaTheme="majorEastAsia" w:hAnsiTheme="majorHAnsi" w:cstheme="majorBidi"/>
      <w:color w:val="auto"/>
    </w:rPr>
  </w:style>
  <w:style w:type="paragraph" w:styleId="Heading6">
    <w:name w:val="heading 6"/>
    <w:basedOn w:val="Normal"/>
    <w:link w:val="Heading6Char"/>
    <w:uiPriority w:val="9"/>
    <w:semiHidden/>
    <w:unhideWhenUsed/>
    <w:rsid w:val="00070619"/>
    <w:pPr>
      <w:keepNext/>
      <w:keepLines/>
      <w:spacing w:after="0"/>
      <w:contextualSpacing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070619"/>
    <w:pPr>
      <w:keepNext/>
      <w:keepLines/>
      <w:spacing w:after="0"/>
      <w:contextualSpacing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070619"/>
    <w:pPr>
      <w:keepNext/>
      <w:keepLines/>
      <w:spacing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070619"/>
    <w:pPr>
      <w:keepNext/>
      <w:keepLines/>
      <w:spacing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A30BA"/>
    <w:rPr>
      <w:rFonts w:asciiTheme="majorHAnsi" w:eastAsiaTheme="majorEastAsia" w:hAnsiTheme="majorHAnsi" w:cstheme="majorBidi"/>
      <w:b/>
      <w:bCs/>
      <w:caps/>
      <w:color w:val="2E74B5" w:themeColor="accent1" w:themeShade="BF"/>
      <w:spacing w:val="20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A003D0"/>
    <w:rPr>
      <w:rFonts w:asciiTheme="majorHAnsi" w:eastAsiaTheme="majorEastAsia" w:hAnsiTheme="majorHAnsi" w:cstheme="majorBidi"/>
      <w:b/>
      <w:bCs/>
      <w:color w:val="595959" w:themeColor="text1" w:themeTint="A6"/>
      <w:sz w:val="28"/>
      <w:szCs w:val="28"/>
    </w:rPr>
  </w:style>
  <w:style w:type="table" w:styleId="GridTable1Light-Accent1">
    <w:name w:val="Grid Table 1 Light Accent 1"/>
    <w:basedOn w:val="TableNormal"/>
    <w:uiPriority w:val="46"/>
    <w:rsid w:val="00800EA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bottom w:val="single" w:sz="4" w:space="0" w:color="BDD6EE" w:themeColor="accent1" w:themeTint="66"/>
        <w:insideH w:val="single" w:sz="4" w:space="0" w:color="BDD6EE" w:themeColor="accent1" w:themeTint="66"/>
      </w:tblBorders>
      <w:tblCellMar>
        <w:left w:w="0" w:type="dxa"/>
        <w:right w:w="0" w:type="dxa"/>
      </w:tblCellMar>
    </w:tblPr>
    <w:tblStylePr w:type="firstRow">
      <w:pPr>
        <w:wordWrap/>
        <w:jc w:val="left"/>
      </w:pPr>
      <w:rPr>
        <w:b w:val="0"/>
        <w:bCs/>
        <w:i w:val="0"/>
        <w:color w:val="2E74B5" w:themeColor="accent1" w:themeShade="BF"/>
      </w:rPr>
      <w:tblPr/>
      <w:trPr>
        <w:tblHeader/>
      </w:trPr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seCell">
      <w:rPr>
        <w:b w:val="0"/>
        <w:i w:val="0"/>
        <w:color w:val="2E74B5" w:themeColor="accent1" w:themeShade="BF"/>
      </w:rPr>
    </w:tblStylePr>
    <w:tblStylePr w:type="swCell">
      <w:rPr>
        <w:b w:val="0"/>
        <w:i w:val="0"/>
        <w:color w:val="2E74B5" w:themeColor="accent1" w:themeShade="BF"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070619"/>
    <w:rPr>
      <w:rFonts w:asciiTheme="majorHAnsi" w:eastAsiaTheme="majorEastAsia" w:hAnsiTheme="majorHAnsi" w:cstheme="majorBidi"/>
      <w:b/>
      <w:bCs/>
      <w:caps/>
      <w:color w:val="2E74B5" w:themeColor="accent1" w:themeShade="BF"/>
    </w:rPr>
  </w:style>
  <w:style w:type="character" w:styleId="PlaceholderText">
    <w:name w:val="Placeholder Text"/>
    <w:basedOn w:val="DefaultParagraphFont"/>
    <w:uiPriority w:val="99"/>
    <w:semiHidden/>
    <w:rsid w:val="003703BF"/>
    <w:rPr>
      <w:color w:val="595959" w:themeColor="text1" w:themeTint="A6"/>
    </w:rPr>
  </w:style>
  <w:style w:type="character" w:styleId="SubtleEmphasis">
    <w:name w:val="Subtle Emphasis"/>
    <w:basedOn w:val="DefaultParagraphFont"/>
    <w:uiPriority w:val="10"/>
    <w:qFormat/>
    <w:rsid w:val="00070619"/>
    <w:rPr>
      <w:i/>
      <w:iCs/>
      <w:color w:val="404040" w:themeColor="text1" w:themeTint="BF"/>
    </w:rPr>
  </w:style>
  <w:style w:type="paragraph" w:customStyle="1" w:styleId="Amount">
    <w:name w:val="Amount"/>
    <w:basedOn w:val="Normal"/>
    <w:uiPriority w:val="14"/>
    <w:qFormat/>
    <w:rsid w:val="0068504E"/>
    <w:pPr>
      <w:spacing w:before="0" w:line="240" w:lineRule="auto"/>
      <w:jc w:val="right"/>
    </w:pPr>
  </w:style>
  <w:style w:type="character" w:customStyle="1" w:styleId="Heading4Char">
    <w:name w:val="Heading 4 Char"/>
    <w:basedOn w:val="DefaultParagraphFont"/>
    <w:link w:val="Heading4"/>
    <w:uiPriority w:val="9"/>
    <w:rsid w:val="00070619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70619"/>
    <w:rPr>
      <w:rFonts w:asciiTheme="majorHAnsi" w:eastAsiaTheme="majorEastAsia" w:hAnsiTheme="majorHAnsi" w:cstheme="majorBidi"/>
      <w:color w:val="auto"/>
    </w:rPr>
  </w:style>
  <w:style w:type="paragraph" w:styleId="Footer">
    <w:name w:val="footer"/>
    <w:basedOn w:val="Normal"/>
    <w:link w:val="FooterChar"/>
    <w:uiPriority w:val="99"/>
    <w:rsid w:val="00070619"/>
    <w:pPr>
      <w:spacing w:line="240" w:lineRule="auto"/>
      <w:jc w:val="center"/>
    </w:pPr>
    <w:rPr>
      <w:color w:val="2E74B5" w:themeColor="accent1" w:themeShade="BF"/>
    </w:rPr>
  </w:style>
  <w:style w:type="character" w:customStyle="1" w:styleId="FooterChar">
    <w:name w:val="Footer Char"/>
    <w:basedOn w:val="DefaultParagraphFont"/>
    <w:link w:val="Footer"/>
    <w:uiPriority w:val="99"/>
    <w:rsid w:val="00070619"/>
    <w:rPr>
      <w:color w:val="2E74B5" w:themeColor="accent1" w:themeShade="BF"/>
    </w:rPr>
  </w:style>
  <w:style w:type="paragraph" w:customStyle="1" w:styleId="Rightalign">
    <w:name w:val="Right align"/>
    <w:basedOn w:val="Normal"/>
    <w:uiPriority w:val="12"/>
    <w:qFormat/>
    <w:pPr>
      <w:spacing w:before="0" w:line="240" w:lineRule="auto"/>
      <w:jc w:val="right"/>
    </w:pPr>
  </w:style>
  <w:style w:type="table" w:styleId="TableSubtle2">
    <w:name w:val="Table Subtle 2"/>
    <w:basedOn w:val="TableNormal"/>
    <w:uiPriority w:val="99"/>
    <w:rsid w:val="00BB541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losing">
    <w:name w:val="Closing"/>
    <w:basedOn w:val="Normal"/>
    <w:link w:val="ClosingChar"/>
    <w:uiPriority w:val="14"/>
    <w:unhideWhenUsed/>
    <w:qFormat/>
    <w:pPr>
      <w:spacing w:before="200"/>
      <w:contextualSpacing/>
    </w:pPr>
  </w:style>
  <w:style w:type="character" w:customStyle="1" w:styleId="ClosingChar">
    <w:name w:val="Closing Char"/>
    <w:basedOn w:val="DefaultParagraphFont"/>
    <w:link w:val="Closing"/>
    <w:uiPriority w:val="14"/>
    <w:rsid w:val="00553E6E"/>
    <w:rPr>
      <w:color w:val="404040" w:themeColor="text1" w:themeTint="BF"/>
    </w:rPr>
  </w:style>
  <w:style w:type="character" w:styleId="Strong">
    <w:name w:val="Strong"/>
    <w:basedOn w:val="DefaultParagraphFont"/>
    <w:uiPriority w:val="12"/>
    <w:unhideWhenUsed/>
    <w:qFormat/>
    <w:rsid w:val="00652283"/>
    <w:rPr>
      <w:b/>
      <w:bCs/>
      <w:caps/>
      <w:smallCaps w:val="0"/>
      <w:color w:val="2E74B5" w:themeColor="accent1" w:themeShade="BF"/>
    </w:rPr>
  </w:style>
  <w:style w:type="paragraph" w:customStyle="1" w:styleId="ContactInfo">
    <w:name w:val="Contact Info"/>
    <w:basedOn w:val="Normal"/>
    <w:uiPriority w:val="11"/>
    <w:qFormat/>
    <w:rsid w:val="00BB5412"/>
    <w:pPr>
      <w:spacing w:before="0" w:after="0" w:line="240" w:lineRule="auto"/>
      <w:contextualSpacing/>
    </w:pPr>
    <w:rPr>
      <w:color w:val="auto"/>
    </w:rPr>
  </w:style>
  <w:style w:type="table" w:customStyle="1" w:styleId="Style1">
    <w:name w:val="Style1"/>
    <w:basedOn w:val="TableNormal"/>
    <w:uiPriority w:val="99"/>
    <w:rsid w:val="001305C3"/>
    <w:pPr>
      <w:spacing w:after="0" w:line="240" w:lineRule="auto"/>
    </w:pPr>
    <w:tblPr/>
    <w:tblStylePr w:type="firstRow">
      <w:rPr>
        <w:b/>
        <w:i w:val="0"/>
        <w:color w:val="2E74B5" w:themeColor="accent1" w:themeShade="BF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tyle2">
    <w:name w:val="Style2"/>
    <w:basedOn w:val="TableNormal"/>
    <w:uiPriority w:val="99"/>
    <w:rsid w:val="001305C3"/>
    <w:pPr>
      <w:spacing w:after="0" w:line="240" w:lineRule="auto"/>
    </w:pPr>
    <w:tblPr/>
    <w:tblStylePr w:type="firstRow">
      <w:rPr>
        <w:b/>
        <w:i w:val="0"/>
        <w:color w:val="2E74B5" w:themeColor="accent1" w:themeShade="BF"/>
      </w:rPr>
      <w:tblPr/>
      <w:tcPr>
        <w:tcBorders>
          <w:top w:val="nil"/>
          <w:left w:val="nil"/>
          <w:bottom w:val="double" w:sz="4" w:space="0" w:color="2E74B5" w:themeColor="accent1" w:themeShade="BF"/>
          <w:right w:val="nil"/>
          <w:insideH w:val="nil"/>
          <w:insideV w:val="nil"/>
          <w:tl2br w:val="nil"/>
          <w:tr2bl w:val="nil"/>
        </w:tcBorders>
      </w:tcPr>
    </w:tblStylePr>
    <w:tblStylePr w:type="seCell">
      <w:rPr>
        <w:b/>
        <w:i w:val="0"/>
        <w:color w:val="2E74B5" w:themeColor="accent1" w:themeShade="BF"/>
      </w:rPr>
    </w:tblStylePr>
    <w:tblStylePr w:type="swCell">
      <w:rPr>
        <w:b/>
        <w:i w:val="0"/>
        <w:color w:val="2E74B5" w:themeColor="accent1" w:themeShade="BF"/>
      </w:rPr>
    </w:tblStylePr>
  </w:style>
  <w:style w:type="character" w:styleId="Emphasis">
    <w:name w:val="Emphasis"/>
    <w:basedOn w:val="DefaultParagraphFont"/>
    <w:uiPriority w:val="13"/>
    <w:qFormat/>
    <w:rsid w:val="001305C3"/>
    <w:rPr>
      <w:b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0BA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0BA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0BA"/>
  </w:style>
  <w:style w:type="paragraph" w:styleId="BlockText">
    <w:name w:val="Block Text"/>
    <w:basedOn w:val="Normal"/>
    <w:uiPriority w:val="99"/>
    <w:semiHidden/>
    <w:unhideWhenUsed/>
    <w:rsid w:val="00070619"/>
    <w:pPr>
      <w:pBdr>
        <w:top w:val="single" w:sz="2" w:space="10" w:color="2E74B5" w:themeColor="accent1" w:themeShade="BF"/>
        <w:left w:val="single" w:sz="2" w:space="10" w:color="2E74B5" w:themeColor="accent1" w:themeShade="BF"/>
        <w:bottom w:val="single" w:sz="2" w:space="10" w:color="2E74B5" w:themeColor="accent1" w:themeShade="BF"/>
        <w:right w:val="single" w:sz="2" w:space="10" w:color="2E74B5" w:themeColor="accent1" w:themeShade="BF"/>
      </w:pBdr>
      <w:ind w:left="1152" w:right="1152"/>
    </w:pPr>
    <w:rPr>
      <w:i/>
      <w:iCs/>
      <w:color w:val="2E74B5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0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0BA"/>
  </w:style>
  <w:style w:type="paragraph" w:styleId="BodyText2">
    <w:name w:val="Body Text 2"/>
    <w:basedOn w:val="Normal"/>
    <w:link w:val="BodyText2Char"/>
    <w:uiPriority w:val="99"/>
    <w:semiHidden/>
    <w:unhideWhenUsed/>
    <w:rsid w:val="002A30B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0BA"/>
  </w:style>
  <w:style w:type="paragraph" w:styleId="BodyText3">
    <w:name w:val="Body Text 3"/>
    <w:basedOn w:val="Normal"/>
    <w:link w:val="BodyText3Char"/>
    <w:uiPriority w:val="99"/>
    <w:semiHidden/>
    <w:unhideWhenUsed/>
    <w:rsid w:val="002A30BA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0BA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0BA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0BA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0B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0BA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0BA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0B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0B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0BA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0BA"/>
    <w:pPr>
      <w:spacing w:after="120"/>
      <w:ind w:left="283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0BA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70619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0BA"/>
    <w:pPr>
      <w:spacing w:before="0" w:after="200" w:line="240" w:lineRule="auto"/>
    </w:pPr>
    <w:rPr>
      <w:i/>
      <w:iCs/>
      <w:color w:val="44546A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0BA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0BA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0BA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0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0BA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2A30BA"/>
    <w:pPr>
      <w:spacing w:before="0"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A30BA"/>
  </w:style>
  <w:style w:type="character" w:customStyle="1" w:styleId="DateChar">
    <w:name w:val="Date Char"/>
    <w:basedOn w:val="DefaultParagraphFont"/>
    <w:link w:val="Date"/>
    <w:uiPriority w:val="99"/>
    <w:semiHidden/>
    <w:rsid w:val="002A30BA"/>
  </w:style>
  <w:style w:type="paragraph" w:styleId="DocumentMap">
    <w:name w:val="Document Map"/>
    <w:basedOn w:val="Normal"/>
    <w:link w:val="DocumentMapChar"/>
    <w:uiPriority w:val="99"/>
    <w:semiHidden/>
    <w:unhideWhenUsed/>
    <w:rsid w:val="002A30BA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0BA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0BA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0BA"/>
  </w:style>
  <w:style w:type="character" w:styleId="EndnoteReference">
    <w:name w:val="endnote reference"/>
    <w:basedOn w:val="DefaultParagraphFont"/>
    <w:uiPriority w:val="99"/>
    <w:semiHidden/>
    <w:unhideWhenUsed/>
    <w:rsid w:val="002A30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0BA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0BA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0BA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0BA"/>
    <w:rPr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0B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0BA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0BA"/>
    <w:rPr>
      <w:szCs w:val="20"/>
    </w:rPr>
  </w:style>
  <w:style w:type="table" w:styleId="GridTable1Light">
    <w:name w:val="Grid Table 1 Light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2A30BA"/>
    <w:rPr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070619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619"/>
  </w:style>
  <w:style w:type="character" w:customStyle="1" w:styleId="Heading6Char">
    <w:name w:val="Heading 6 Char"/>
    <w:basedOn w:val="DefaultParagraphFont"/>
    <w:link w:val="Heading6"/>
    <w:uiPriority w:val="9"/>
    <w:semiHidden/>
    <w:rsid w:val="0007061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61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61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61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0BA"/>
  </w:style>
  <w:style w:type="paragraph" w:styleId="HTMLAddress">
    <w:name w:val="HTML Address"/>
    <w:basedOn w:val="Normal"/>
    <w:link w:val="HTMLAddressChar"/>
    <w:uiPriority w:val="99"/>
    <w:semiHidden/>
    <w:unhideWhenUsed/>
    <w:rsid w:val="002A30BA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0BA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A30B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0B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0BA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0BA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0BA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0BA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0B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A30BA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0BA"/>
    <w:pPr>
      <w:spacing w:before="0"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0B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7061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37EF9"/>
    <w:pPr>
      <w:spacing w:before="360" w:after="360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37EF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70619"/>
    <w:rPr>
      <w:b/>
      <w:bCs/>
      <w:caps w:val="0"/>
      <w:smallCaps/>
      <w:color w:val="2E74B5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0BA"/>
    <w:pPr>
      <w:spacing w:before="0"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0BA"/>
  </w:style>
  <w:style w:type="paragraph" w:styleId="List">
    <w:name w:val="List"/>
    <w:basedOn w:val="Normal"/>
    <w:uiPriority w:val="99"/>
    <w:semiHidden/>
    <w:unhideWhenUsed/>
    <w:rsid w:val="002A30B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A30B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A30B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A30B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A30BA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2A30BA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A30BA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0BA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0BA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0BA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0B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0B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0B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0B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0B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2A30BA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0BA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0BA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0BA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0BA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A30BA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0BA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0BA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0BA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0BA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0BA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0BA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0BA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0BA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0B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0BA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0BA"/>
    <w:pPr>
      <w:spacing w:before="0"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0BA"/>
    <w:pPr>
      <w:spacing w:before="0"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0BA"/>
    <w:pPr>
      <w:spacing w:before="0"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2A30BA"/>
    <w:rPr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0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0BA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2A30BA"/>
    <w:pPr>
      <w:spacing w:before="0"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A30BA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0BA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0BA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0BA"/>
  </w:style>
  <w:style w:type="character" w:styleId="PageNumber">
    <w:name w:val="page number"/>
    <w:basedOn w:val="DefaultParagraphFont"/>
    <w:uiPriority w:val="99"/>
    <w:semiHidden/>
    <w:unhideWhenUsed/>
    <w:rsid w:val="002A30BA"/>
  </w:style>
  <w:style w:type="table" w:styleId="PlainTable1">
    <w:name w:val="Plain Table 1"/>
    <w:basedOn w:val="TableNormal"/>
    <w:uiPriority w:val="41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0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0BA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0BA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0BA"/>
    <w:rPr>
      <w:rFonts w:ascii="Consolas" w:hAnsi="Consolas"/>
      <w:szCs w:val="21"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070619"/>
    <w:pPr>
      <w:spacing w:before="200" w:after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70619"/>
    <w:rPr>
      <w:i/>
      <w:iCs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0B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0BA"/>
  </w:style>
  <w:style w:type="paragraph" w:styleId="Signature">
    <w:name w:val="Signature"/>
    <w:basedOn w:val="Normal"/>
    <w:link w:val="SignatureChar"/>
    <w:uiPriority w:val="99"/>
    <w:semiHidden/>
    <w:unhideWhenUsed/>
    <w:rsid w:val="002A30BA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0BA"/>
  </w:style>
  <w:style w:type="character" w:styleId="SmartHyperlink">
    <w:name w:val="Smart Hyperlink"/>
    <w:basedOn w:val="DefaultParagraphFont"/>
    <w:uiPriority w:val="99"/>
    <w:semiHidden/>
    <w:unhideWhenUsed/>
    <w:rsid w:val="002A30BA"/>
    <w:rPr>
      <w:u w:val="dotted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070619"/>
    <w:pPr>
      <w:numPr>
        <w:ilvl w:val="1"/>
      </w:numPr>
      <w:spacing w:after="160"/>
      <w:contextualSpacing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070619"/>
    <w:rPr>
      <w:color w:val="5A5A5A" w:themeColor="text1" w:themeTint="A5"/>
      <w:spacing w:val="15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0BA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0BA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0BA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0BA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0BA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0BA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0BA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0BA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0BA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0BA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0BA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0BA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0BA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0BA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0BA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0BA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0B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0BA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0BA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0BA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0BA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0BA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0BA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0BA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0BA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0BA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0BA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0BA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0BA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0BA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rsid w:val="002A30BA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070619"/>
    <w:pPr>
      <w:spacing w:before="0"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70619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2A30B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0BA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A30B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0BA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0BA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0BA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0BA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0BA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0BA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0BA"/>
    <w:pPr>
      <w:spacing w:after="100"/>
      <w:ind w:left="176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070619"/>
    <w:pPr>
      <w:outlineLvl w:val="9"/>
    </w:pPr>
    <w:rPr>
      <w:bCs w:val="0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3703BF"/>
    <w:rPr>
      <w:color w:val="595959" w:themeColor="text1" w:themeTint="A6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da\AppData\Roaming\Microsoft\Templates\Service%20invoic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2ACB23D411346E6A5B6B00D162EB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DC542B-D924-4473-B69E-C7744B0B1370}"/>
      </w:docPartPr>
      <w:docPartBody>
        <w:p w:rsidR="003F1C25" w:rsidRDefault="00076080">
          <w:pPr>
            <w:pStyle w:val="32ACB23D411346E6A5B6B00D162EB6CF"/>
          </w:pPr>
          <w:r w:rsidRPr="006224C3">
            <w:t>Company Name</w:t>
          </w:r>
        </w:p>
      </w:docPartBody>
    </w:docPart>
    <w:docPart>
      <w:docPartPr>
        <w:name w:val="B552196DE8E04FD9B538A4ED074576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AE418-3993-449D-B791-5D221E933610}"/>
      </w:docPartPr>
      <w:docPartBody>
        <w:p w:rsidR="003F1C25" w:rsidRDefault="00076080">
          <w:pPr>
            <w:pStyle w:val="B552196DE8E04FD9B538A4ED07457686"/>
          </w:pPr>
          <w:r>
            <w:t>invoice</w:t>
          </w:r>
        </w:p>
      </w:docPartBody>
    </w:docPart>
    <w:docPart>
      <w:docPartPr>
        <w:name w:val="615B3ABE4A1F4F6588096C4149E1D8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0DB88-C2E7-4008-9086-2C441CF39DAF}"/>
      </w:docPartPr>
      <w:docPartBody>
        <w:p w:rsidR="003F1C25" w:rsidRDefault="00076080">
          <w:pPr>
            <w:pStyle w:val="615B3ABE4A1F4F6588096C4149E1D83F"/>
          </w:pPr>
          <w:r w:rsidRPr="00652283">
            <w:rPr>
              <w:rStyle w:val="Strong"/>
            </w:rPr>
            <w:t>INVOICE</w:t>
          </w:r>
        </w:p>
      </w:docPartBody>
    </w:docPart>
    <w:docPart>
      <w:docPartPr>
        <w:name w:val="D2C1135CBD5B4316B83C003EA352E0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0DA6B-5F0B-4828-9FD9-63A3365B9184}"/>
      </w:docPartPr>
      <w:docPartBody>
        <w:p w:rsidR="003F1C25" w:rsidRDefault="00076080">
          <w:pPr>
            <w:pStyle w:val="D2C1135CBD5B4316B83C003EA352E09A"/>
          </w:pPr>
          <w:r w:rsidRPr="006224C3">
            <w:rPr>
              <w:rStyle w:val="Emphasis"/>
            </w:rPr>
            <w:t>Description</w:t>
          </w:r>
        </w:p>
      </w:docPartBody>
    </w:docPart>
    <w:docPart>
      <w:docPartPr>
        <w:name w:val="FD22C1C01AEF409D9F5BC74477F7FA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F0BD0-598A-4CD8-9179-2006BF01D4AA}"/>
      </w:docPartPr>
      <w:docPartBody>
        <w:p w:rsidR="003F1C25" w:rsidRDefault="00076080">
          <w:pPr>
            <w:pStyle w:val="FD22C1C01AEF409D9F5BC74477F7FA03"/>
          </w:pPr>
          <w:r w:rsidRPr="006224C3">
            <w:rPr>
              <w:rStyle w:val="Emphasis"/>
            </w:rPr>
            <w:t>Amount</w:t>
          </w:r>
        </w:p>
      </w:docPartBody>
    </w:docPart>
    <w:docPart>
      <w:docPartPr>
        <w:name w:val="7428BC1821514E33A93188597E1766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D7584-025B-4C16-AF90-769726922F8B}"/>
      </w:docPartPr>
      <w:docPartBody>
        <w:p w:rsidR="003F1C25" w:rsidRDefault="00076080">
          <w:pPr>
            <w:pStyle w:val="7428BC1821514E33A93188597E176602"/>
          </w:pPr>
          <w:r>
            <w:rPr>
              <w:rStyle w:val="Heading5Char"/>
            </w:rPr>
            <w:t>|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080"/>
    <w:rsid w:val="00076080"/>
    <w:rsid w:val="002D5001"/>
    <w:rsid w:val="003F1C25"/>
    <w:rsid w:val="00BA639F"/>
    <w:rsid w:val="00D2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1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pPr>
      <w:keepNext/>
      <w:keepLines/>
      <w:spacing w:before="40" w:after="40" w:line="276" w:lineRule="auto"/>
      <w:contextualSpacing/>
      <w:outlineLvl w:val="4"/>
    </w:pPr>
    <w:rPr>
      <w:rFonts w:asciiTheme="majorHAnsi" w:eastAsiaTheme="majorEastAsia" w:hAnsiTheme="majorHAnsi" w:cstheme="majorBidi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2ACB23D411346E6A5B6B00D162EB6CF">
    <w:name w:val="32ACB23D411346E6A5B6B00D162EB6CF"/>
  </w:style>
  <w:style w:type="character" w:styleId="SubtleEmphasis">
    <w:name w:val="Subtle Emphasis"/>
    <w:basedOn w:val="DefaultParagraphFont"/>
    <w:uiPriority w:val="10"/>
    <w:qFormat/>
    <w:rPr>
      <w:i/>
      <w:iCs/>
      <w:color w:val="404040" w:themeColor="text1" w:themeTint="BF"/>
    </w:rPr>
  </w:style>
  <w:style w:type="paragraph" w:customStyle="1" w:styleId="2A71B35BD08B4DF89BFA6FD0F9A82C72">
    <w:name w:val="2A71B35BD08B4DF89BFA6FD0F9A82C72"/>
  </w:style>
  <w:style w:type="paragraph" w:customStyle="1" w:styleId="B552196DE8E04FD9B538A4ED07457686">
    <w:name w:val="B552196DE8E04FD9B538A4ED07457686"/>
  </w:style>
  <w:style w:type="paragraph" w:customStyle="1" w:styleId="89007BEC2B71410B910B8DB3B2F97957">
    <w:name w:val="89007BEC2B71410B910B8DB3B2F97957"/>
  </w:style>
  <w:style w:type="paragraph" w:customStyle="1" w:styleId="C7C22F4A337B4D78A2712A7B37FE44E0">
    <w:name w:val="C7C22F4A337B4D78A2712A7B37FE44E0"/>
  </w:style>
  <w:style w:type="paragraph" w:customStyle="1" w:styleId="4E8A41558B504E418CFB0920BFBBDCA4">
    <w:name w:val="4E8A41558B504E418CFB0920BFBBDCA4"/>
  </w:style>
  <w:style w:type="paragraph" w:customStyle="1" w:styleId="FEFD9F5DF4C342578333C989ECACBF36">
    <w:name w:val="FEFD9F5DF4C342578333C989ECACBF36"/>
  </w:style>
  <w:style w:type="paragraph" w:customStyle="1" w:styleId="D3CE6416A9054139BAD01478DD69EED5">
    <w:name w:val="D3CE6416A9054139BAD01478DD69EED5"/>
  </w:style>
  <w:style w:type="paragraph" w:customStyle="1" w:styleId="41370CD7BE1848DCA38E068A0EE8AC5C">
    <w:name w:val="41370CD7BE1848DCA38E068A0EE8AC5C"/>
  </w:style>
  <w:style w:type="paragraph" w:customStyle="1" w:styleId="6427436F0B3E4B7B9A08CC1A8E80B516">
    <w:name w:val="6427436F0B3E4B7B9A08CC1A8E80B516"/>
  </w:style>
  <w:style w:type="paragraph" w:customStyle="1" w:styleId="765DC0646CB04D409EF5544DDA7A8E02">
    <w:name w:val="765DC0646CB04D409EF5544DDA7A8E02"/>
  </w:style>
  <w:style w:type="paragraph" w:customStyle="1" w:styleId="E6FD14AC969D41CDAD20EC48EF1DBE7B">
    <w:name w:val="E6FD14AC969D41CDAD20EC48EF1DBE7B"/>
  </w:style>
  <w:style w:type="paragraph" w:customStyle="1" w:styleId="061843543B2C4A108ECD170A8BC40077">
    <w:name w:val="061843543B2C4A108ECD170A8BC40077"/>
  </w:style>
  <w:style w:type="character" w:styleId="Strong">
    <w:name w:val="Strong"/>
    <w:basedOn w:val="DefaultParagraphFont"/>
    <w:uiPriority w:val="12"/>
    <w:unhideWhenUsed/>
    <w:qFormat/>
    <w:rPr>
      <w:b/>
      <w:bCs/>
      <w:caps/>
      <w:smallCaps w:val="0"/>
      <w:color w:val="2F5496" w:themeColor="accent1" w:themeShade="BF"/>
    </w:rPr>
  </w:style>
  <w:style w:type="paragraph" w:customStyle="1" w:styleId="615B3ABE4A1F4F6588096C4149E1D83F">
    <w:name w:val="615B3ABE4A1F4F6588096C4149E1D83F"/>
  </w:style>
  <w:style w:type="paragraph" w:customStyle="1" w:styleId="E835E0386A4F446FA9BA15C2C311A53B">
    <w:name w:val="E835E0386A4F446FA9BA15C2C311A53B"/>
  </w:style>
  <w:style w:type="paragraph" w:customStyle="1" w:styleId="88B617448CCE434A94A75A536E21160E">
    <w:name w:val="88B617448CCE434A94A75A536E21160E"/>
  </w:style>
  <w:style w:type="paragraph" w:customStyle="1" w:styleId="DCC0DF1AFD9649858C4DD4C017617F8D">
    <w:name w:val="DCC0DF1AFD9649858C4DD4C017617F8D"/>
  </w:style>
  <w:style w:type="paragraph" w:customStyle="1" w:styleId="5FB653EFC2C14E5BABD4C69F71DF0D52">
    <w:name w:val="5FB653EFC2C14E5BABD4C69F71DF0D52"/>
  </w:style>
  <w:style w:type="paragraph" w:customStyle="1" w:styleId="0C47EA3BACDF48D69B8F9A3AC679F4A7">
    <w:name w:val="0C47EA3BACDF48D69B8F9A3AC679F4A7"/>
  </w:style>
  <w:style w:type="paragraph" w:customStyle="1" w:styleId="AA8ED12794A74282A365AC18ADDA6570">
    <w:name w:val="AA8ED12794A74282A365AC18ADDA6570"/>
  </w:style>
  <w:style w:type="paragraph" w:customStyle="1" w:styleId="3B9D913929D24BD29BBCC79246E0A159">
    <w:name w:val="3B9D913929D24BD29BBCC79246E0A159"/>
  </w:style>
  <w:style w:type="paragraph" w:customStyle="1" w:styleId="8E3E8C9B498C4412BF6AE9591777758C">
    <w:name w:val="8E3E8C9B498C4412BF6AE9591777758C"/>
  </w:style>
  <w:style w:type="paragraph" w:customStyle="1" w:styleId="4EA731148ACA43249DE8929ED3288EDA">
    <w:name w:val="4EA731148ACA43249DE8929ED3288EDA"/>
  </w:style>
  <w:style w:type="paragraph" w:customStyle="1" w:styleId="084D3297F7404F8D8619AA08059835B8">
    <w:name w:val="084D3297F7404F8D8619AA08059835B8"/>
  </w:style>
  <w:style w:type="paragraph" w:customStyle="1" w:styleId="030D4758FDE24C2AA819E022F4D43F43">
    <w:name w:val="030D4758FDE24C2AA819E022F4D43F43"/>
  </w:style>
  <w:style w:type="paragraph" w:customStyle="1" w:styleId="239408BC6CDC49FF91580A4FF7559B17">
    <w:name w:val="239408BC6CDC49FF91580A4FF7559B17"/>
  </w:style>
  <w:style w:type="character" w:styleId="Emphasis">
    <w:name w:val="Emphasis"/>
    <w:basedOn w:val="DefaultParagraphFont"/>
    <w:uiPriority w:val="13"/>
    <w:qFormat/>
    <w:rPr>
      <w:b/>
      <w:iCs/>
      <w:color w:val="2F5496" w:themeColor="accent1" w:themeShade="BF"/>
    </w:rPr>
  </w:style>
  <w:style w:type="paragraph" w:customStyle="1" w:styleId="D2C1135CBD5B4316B83C003EA352E09A">
    <w:name w:val="D2C1135CBD5B4316B83C003EA352E09A"/>
  </w:style>
  <w:style w:type="paragraph" w:customStyle="1" w:styleId="FD22C1C01AEF409D9F5BC74477F7FA03">
    <w:name w:val="FD22C1C01AEF409D9F5BC74477F7FA03"/>
  </w:style>
  <w:style w:type="paragraph" w:customStyle="1" w:styleId="8D701C64A4454C66A2889765E2397942">
    <w:name w:val="8D701C64A4454C66A2889765E2397942"/>
  </w:style>
  <w:style w:type="paragraph" w:customStyle="1" w:styleId="8B4850DACABB4CCC9F56BD423EA263EB">
    <w:name w:val="8B4850DACABB4CCC9F56BD423EA263EB"/>
  </w:style>
  <w:style w:type="paragraph" w:customStyle="1" w:styleId="733DA2CBFDE640239E84290E8C33626D">
    <w:name w:val="733DA2CBFDE640239E84290E8C33626D"/>
  </w:style>
  <w:style w:type="paragraph" w:customStyle="1" w:styleId="ACAD5B1D59F44F6384DC3B4089785252">
    <w:name w:val="ACAD5B1D59F44F6384DC3B4089785252"/>
  </w:style>
  <w:style w:type="paragraph" w:customStyle="1" w:styleId="FF7165E8A60C457891900B43362D4A96">
    <w:name w:val="FF7165E8A60C457891900B43362D4A96"/>
  </w:style>
  <w:style w:type="paragraph" w:customStyle="1" w:styleId="3314D24416954EB89A147316EFA58291">
    <w:name w:val="3314D24416954EB89A147316EFA58291"/>
  </w:style>
  <w:style w:type="paragraph" w:customStyle="1" w:styleId="954354ACE41244A5A1033B1CB97E6C82">
    <w:name w:val="954354ACE41244A5A1033B1CB97E6C82"/>
  </w:style>
  <w:style w:type="paragraph" w:customStyle="1" w:styleId="EEE75EE6784047189BEEE1EE2CEF101B">
    <w:name w:val="EEE75EE6784047189BEEE1EE2CEF101B"/>
  </w:style>
  <w:style w:type="paragraph" w:customStyle="1" w:styleId="02782D9151624328A13BEBB1DF685906">
    <w:name w:val="02782D9151624328A13BEBB1DF685906"/>
  </w:style>
  <w:style w:type="paragraph" w:customStyle="1" w:styleId="D49E2EBB85A746058E12BF6F4AFC9E26">
    <w:name w:val="D49E2EBB85A746058E12BF6F4AFC9E26"/>
  </w:style>
  <w:style w:type="paragraph" w:customStyle="1" w:styleId="AD9DE708F135466F9927B9C1C720A9D0">
    <w:name w:val="AD9DE708F135466F9927B9C1C720A9D0"/>
  </w:style>
  <w:style w:type="paragraph" w:customStyle="1" w:styleId="91924B61EE8B48228504B55E88D58263">
    <w:name w:val="91924B61EE8B48228504B55E88D58263"/>
  </w:style>
  <w:style w:type="paragraph" w:customStyle="1" w:styleId="CB94CBC9F8EB442BAE195F2E0CD7BB90">
    <w:name w:val="CB94CBC9F8EB442BAE195F2E0CD7BB90"/>
  </w:style>
  <w:style w:type="paragraph" w:customStyle="1" w:styleId="C134D95DA6AB41959FAA4D9123CC7B55">
    <w:name w:val="C134D95DA6AB41959FAA4D9123CC7B55"/>
  </w:style>
  <w:style w:type="paragraph" w:customStyle="1" w:styleId="1BAE30ACD01F471ABB2DBF4255142964">
    <w:name w:val="1BAE30ACD01F471ABB2DBF4255142964"/>
  </w:style>
  <w:style w:type="paragraph" w:customStyle="1" w:styleId="00FC6C0960DC403CB5185D501A410533">
    <w:name w:val="00FC6C0960DC403CB5185D501A410533"/>
  </w:style>
  <w:style w:type="paragraph" w:customStyle="1" w:styleId="6EBEC5C169B94125A919B8574E56788D">
    <w:name w:val="6EBEC5C169B94125A919B8574E56788D"/>
  </w:style>
  <w:style w:type="paragraph" w:customStyle="1" w:styleId="463D0C8441A84206AA07BDE663CA802B">
    <w:name w:val="463D0C8441A84206AA07BDE663CA802B"/>
  </w:style>
  <w:style w:type="paragraph" w:customStyle="1" w:styleId="62A5365DC5004274BE7835C7F498FF6C">
    <w:name w:val="62A5365DC5004274BE7835C7F498FF6C"/>
  </w:style>
  <w:style w:type="paragraph" w:customStyle="1" w:styleId="9269CD3C8D974FC49EFE03B939551354">
    <w:name w:val="9269CD3C8D974FC49EFE03B939551354"/>
  </w:style>
  <w:style w:type="paragraph" w:customStyle="1" w:styleId="31672784E74D4BF096D175E5A29B7B84">
    <w:name w:val="31672784E74D4BF096D175E5A29B7B84"/>
  </w:style>
  <w:style w:type="paragraph" w:customStyle="1" w:styleId="B924B5CFB7CE4B44A25585E901F1D742">
    <w:name w:val="B924B5CFB7CE4B44A25585E901F1D742"/>
  </w:style>
  <w:style w:type="paragraph" w:customStyle="1" w:styleId="13E43CAEDE93451EB3D6C8E26FAD6EBF">
    <w:name w:val="13E43CAEDE93451EB3D6C8E26FAD6EBF"/>
  </w:style>
  <w:style w:type="paragraph" w:customStyle="1" w:styleId="7EBD3927EC5941D58696D29032181A21">
    <w:name w:val="7EBD3927EC5941D58696D29032181A21"/>
  </w:style>
  <w:style w:type="paragraph" w:customStyle="1" w:styleId="232276A6C19B47F5BC04667839C1ACF2">
    <w:name w:val="232276A6C19B47F5BC04667839C1ACF2"/>
  </w:style>
  <w:style w:type="paragraph" w:customStyle="1" w:styleId="D98AB5AF0EF549FC91F52393CE28A5F3">
    <w:name w:val="D98AB5AF0EF549FC91F52393CE28A5F3"/>
  </w:style>
  <w:style w:type="paragraph" w:customStyle="1" w:styleId="D6BF86E98AAC4FA79339E74644285354">
    <w:name w:val="D6BF86E98AAC4FA79339E74644285354"/>
  </w:style>
  <w:style w:type="paragraph" w:customStyle="1" w:styleId="3EAB91BB7D92451592F2EF9730D1A19F">
    <w:name w:val="3EAB91BB7D92451592F2EF9730D1A19F"/>
  </w:style>
  <w:style w:type="paragraph" w:customStyle="1" w:styleId="6ED2030131A24F4980B4BB357EC2CE38">
    <w:name w:val="6ED2030131A24F4980B4BB357EC2CE38"/>
  </w:style>
  <w:style w:type="paragraph" w:customStyle="1" w:styleId="1A4349B4E73D4E799E3A673026C9F43C">
    <w:name w:val="1A4349B4E73D4E799E3A673026C9F43C"/>
  </w:style>
  <w:style w:type="paragraph" w:customStyle="1" w:styleId="98194CC00E45474EA8E151CDAE7B698D">
    <w:name w:val="98194CC00E45474EA8E151CDAE7B698D"/>
  </w:style>
  <w:style w:type="paragraph" w:customStyle="1" w:styleId="2D5B3A48B1AE4B938742B18F11D9B03A">
    <w:name w:val="2D5B3A48B1AE4B938742B18F11D9B03A"/>
  </w:style>
  <w:style w:type="paragraph" w:customStyle="1" w:styleId="6288D36134544C49980CB8A4B05032F7">
    <w:name w:val="6288D36134544C49980CB8A4B05032F7"/>
  </w:style>
  <w:style w:type="paragraph" w:customStyle="1" w:styleId="B5CB527131224AE89951608B5A45D2A8">
    <w:name w:val="B5CB527131224AE89951608B5A45D2A8"/>
  </w:style>
  <w:style w:type="paragraph" w:customStyle="1" w:styleId="41789A7EF6DE461C845F99BFAB4C9E6F">
    <w:name w:val="41789A7EF6DE461C845F99BFAB4C9E6F"/>
  </w:style>
  <w:style w:type="paragraph" w:customStyle="1" w:styleId="E432B1D9BA3D4F88BCB7E90B08404D2A">
    <w:name w:val="E432B1D9BA3D4F88BCB7E90B08404D2A"/>
  </w:style>
  <w:style w:type="paragraph" w:customStyle="1" w:styleId="4E697CC19DEA4A8E82F0B36F7BDD0DBE">
    <w:name w:val="4E697CC19DEA4A8E82F0B36F7BDD0DBE"/>
  </w:style>
  <w:style w:type="paragraph" w:customStyle="1" w:styleId="770B9DD7E41B4CAE832AA05FBE37E856">
    <w:name w:val="770B9DD7E41B4CAE832AA05FBE37E856"/>
  </w:style>
  <w:style w:type="paragraph" w:customStyle="1" w:styleId="4F06F2A7F3654A89A945C27BE6CC0160">
    <w:name w:val="4F06F2A7F3654A89A945C27BE6CC0160"/>
  </w:style>
  <w:style w:type="paragraph" w:customStyle="1" w:styleId="A22CC1A84F124597B923B028E09C4F6B">
    <w:name w:val="A22CC1A84F124597B923B028E09C4F6B"/>
  </w:style>
  <w:style w:type="paragraph" w:customStyle="1" w:styleId="9D3093157D594D75BBEF4D99FFCAF429">
    <w:name w:val="9D3093157D594D75BBEF4D99FFCAF429"/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lang w:eastAsia="ja-JP"/>
    </w:rPr>
  </w:style>
  <w:style w:type="paragraph" w:customStyle="1" w:styleId="4EB9A481EB40463E86D72FBDF983EB13">
    <w:name w:val="4EB9A481EB40463E86D72FBDF983EB13"/>
  </w:style>
  <w:style w:type="paragraph" w:customStyle="1" w:styleId="49560941BF754E078CFD5BE7852DA46A">
    <w:name w:val="49560941BF754E078CFD5BE7852DA46A"/>
  </w:style>
  <w:style w:type="paragraph" w:customStyle="1" w:styleId="FEEF1D31C19C45129AE92478663EE826">
    <w:name w:val="FEEF1D31C19C45129AE92478663EE826"/>
  </w:style>
  <w:style w:type="paragraph" w:customStyle="1" w:styleId="7428BC1821514E33A93188597E176602">
    <w:name w:val="7428BC1821514E33A93188597E176602"/>
  </w:style>
  <w:style w:type="paragraph" w:customStyle="1" w:styleId="32625AE5C15D498AA38D5E5980E71C06">
    <w:name w:val="32625AE5C15D498AA38D5E5980E71C06"/>
  </w:style>
  <w:style w:type="paragraph" w:customStyle="1" w:styleId="1003DAE6ED1F43B48B87D60FA79676AE">
    <w:name w:val="1003DAE6ED1F43B48B87D60FA79676AE"/>
  </w:style>
  <w:style w:type="paragraph" w:customStyle="1" w:styleId="6DBA0390E6C84767A25FE14EAB3E8DDE">
    <w:name w:val="6DBA0390E6C84767A25FE14EAB3E8DDE"/>
    <w:rsid w:val="003F1C25"/>
  </w:style>
  <w:style w:type="paragraph" w:customStyle="1" w:styleId="198E91AB4C344C51B637D782B708E967">
    <w:name w:val="198E91AB4C344C51B637D782B708E967"/>
    <w:rsid w:val="003F1C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ervice invoice with total only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Service invoice</Template>
  <TotalTime>1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</dc:creator>
  <cp:keywords>American Grant Writers’ Association, Inc.</cp:keywords>
  <cp:lastModifiedBy>Customer Service</cp:lastModifiedBy>
  <cp:revision>2</cp:revision>
  <dcterms:created xsi:type="dcterms:W3CDTF">2019-12-16T22:51:00Z</dcterms:created>
  <dcterms:modified xsi:type="dcterms:W3CDTF">2019-12-16T22:51:00Z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v-asharm@microsoft.com</vt:lpwstr>
  </property>
  <property fmtid="{D5CDD505-2E9C-101B-9397-08002B2CF9AE}" pid="5" name="MSIP_Label_f42aa342-8706-4288-bd11-ebb85995028c_SetDate">
    <vt:lpwstr>2017-11-22T06:56:17.4973782Z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